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黑体" w:eastAsia="黑体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黑体" w:eastAsia="黑体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方正小标宋简体" w:eastAsia="方正小标宋简体" w:cs="Times New Roman"/>
          <w:snapToGrid/>
          <w:color w:val="auto"/>
          <w:spacing w:val="0"/>
          <w:w w:val="100"/>
          <w:kern w:val="2"/>
          <w:position w:val="0"/>
          <w:sz w:val="48"/>
          <w:szCs w:val="48"/>
          <w:u w:val="none" w:color="auto"/>
          <w:vertAlign w:val="baseline"/>
          <w:lang w:val="en-US" w:eastAsia="zh-CN" w:bidi="ar-SA"/>
        </w:rPr>
        <w:t>咸宁市众创空间补助申报书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1319" w:firstLineChars="365"/>
        <w:jc w:val="left"/>
        <w:textAlignment w:val="auto"/>
        <w:outlineLvl w:val="9"/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</w:pP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  <w:t>名    称：</w:t>
      </w: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1319" w:firstLineChars="365"/>
        <w:jc w:val="left"/>
        <w:textAlignment w:val="auto"/>
        <w:outlineLvl w:val="9"/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</w:pP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  <w:t>运营主体：</w:t>
      </w: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1319" w:firstLineChars="365"/>
        <w:jc w:val="left"/>
        <w:textAlignment w:val="auto"/>
        <w:outlineLvl w:val="9"/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</w:pP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  <w:t>负 责 人：</w:t>
      </w: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1319" w:firstLineChars="365"/>
        <w:jc w:val="left"/>
        <w:textAlignment w:val="auto"/>
        <w:outlineLvl w:val="9"/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</w:pP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  <w:t>申报单位（盖章）：</w:t>
      </w: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  <w:t xml:space="preserve">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1319" w:firstLineChars="365"/>
        <w:jc w:val="left"/>
        <w:textAlignment w:val="auto"/>
        <w:outlineLvl w:val="9"/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</w:pP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  <w:t>联 系 人：</w:t>
      </w: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1319" w:firstLineChars="365"/>
        <w:jc w:val="left"/>
        <w:textAlignment w:val="auto"/>
        <w:outlineLvl w:val="9"/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</w:pP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  <w:t>联系电话：</w:t>
      </w: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1319" w:firstLineChars="365"/>
        <w:jc w:val="left"/>
        <w:textAlignment w:val="auto"/>
        <w:outlineLvl w:val="9"/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</w:pP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  <w:t>填报时间：</w:t>
      </w:r>
      <w:r>
        <w:rPr>
          <w:rFonts w:hint="eastAsia" w:ascii="仿宋_GB2312" w:eastAsia="仿宋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single" w:color="auto"/>
          <w:vertAlign w:val="baseline"/>
          <w:lang w:val="en-US" w:eastAsia="zh-CN" w:bidi="ar-SA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outlineLvl w:val="9"/>
        <w:rPr>
          <w:rFonts w:hint="eastAsia" w:ascii="楷体_GB2312" w:eastAsia="楷体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</w:pPr>
      <w:r>
        <w:rPr>
          <w:rFonts w:hint="eastAsia" w:ascii="楷体_GB2312" w:eastAsia="楷体_GB2312" w:cs="Times New Roman"/>
          <w:b/>
          <w:snapToGrid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vertAlign w:val="baseline"/>
          <w:lang w:val="en-US" w:eastAsia="zh-CN" w:bidi="ar-SA"/>
        </w:rPr>
        <w:t>咸宁市科学技术局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outlineLvl w:val="9"/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</w:pPr>
      <w:r>
        <w:rPr>
          <w:rFonts w:hint="eastAsia" w:ascii="仿宋_GB2312" w:eastAsia="仿宋_GB2312" w:cs="Times New Roman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br w:type="page"/>
      </w:r>
      <w:r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  <w:t>一、基本情况</w:t>
      </w:r>
    </w:p>
    <w:tbl>
      <w:tblPr>
        <w:tblStyle w:val="3"/>
        <w:tblW w:w="896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6"/>
        <w:gridCol w:w="1005"/>
        <w:gridCol w:w="1006"/>
        <w:gridCol w:w="2119"/>
        <w:gridCol w:w="1141"/>
        <w:gridCol w:w="993"/>
        <w:gridCol w:w="11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413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类别</w:t>
            </w:r>
          </w:p>
        </w:tc>
        <w:tc>
          <w:tcPr>
            <w:tcW w:w="210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instrText xml:space="preserve"> FORMCHECKBOX </w:instrTex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众创空间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instrText xml:space="preserve"> FORMCHECKBOX </w:instrTex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创客服务中心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运营管理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主体名称</w:t>
            </w:r>
          </w:p>
        </w:tc>
        <w:tc>
          <w:tcPr>
            <w:tcW w:w="4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所属地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单位性质</w:t>
            </w:r>
          </w:p>
        </w:tc>
        <w:tc>
          <w:tcPr>
            <w:tcW w:w="4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instrText xml:space="preserve"> FORMCHECKBOX </w:instrTex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企业</w:t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instrText xml:space="preserve"> FORMCHECKBOX </w:instrTex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事业</w:t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instrText xml:space="preserve"> FORMCHECKBOX </w:instrTex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其它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成立时间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法定代表人</w:t>
            </w:r>
          </w:p>
        </w:tc>
        <w:tc>
          <w:tcPr>
            <w:tcW w:w="4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电话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4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电话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4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邮编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重点培育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产业</w:t>
            </w:r>
          </w:p>
        </w:tc>
        <w:tc>
          <w:tcPr>
            <w:tcW w:w="7373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31" w:lineRule="atLeast"/>
              <w:ind w:left="0" w:right="0" w:firstLine="210" w:firstLineChars="100"/>
              <w:jc w:val="both"/>
              <w:textAlignment w:val="auto"/>
              <w:outlineLvl w:val="9"/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□电子信息  □新能源  □公共安全  □高端装备制造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31" w:lineRule="atLeast"/>
              <w:ind w:left="0" w:right="0" w:firstLine="210" w:firstLineChars="100"/>
              <w:jc w:val="both"/>
              <w:textAlignment w:val="auto"/>
              <w:outlineLvl w:val="9"/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 xml:space="preserve">□节能环保  □新材料  □生物医药  □新能源汽车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31" w:lineRule="atLeast"/>
              <w:ind w:left="0" w:right="0" w:firstLine="210" w:firstLineChars="10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其他</w:t>
            </w: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single" w:color="auto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single" w:color="auto"/>
                <w:vertAlign w:val="baseline"/>
                <w:lang w:val="en-US" w:eastAsia="zh-CN" w:bidi="ar-SA"/>
              </w:rPr>
              <w:t xml:space="preserve">                           </w:t>
            </w: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single" w:color="auto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（自行填写）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6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场地面积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（平方米）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31" w:lineRule="atLeast"/>
              <w:ind w:left="0" w:right="0" w:firstLine="210" w:firstLineChars="100"/>
              <w:jc w:val="both"/>
              <w:textAlignment w:val="auto"/>
              <w:outlineLvl w:val="9"/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31" w:lineRule="atLeast"/>
              <w:ind w:left="0" w:right="0" w:firstLine="210" w:firstLineChars="100"/>
              <w:jc w:val="both"/>
              <w:textAlignment w:val="auto"/>
              <w:outlineLvl w:val="9"/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□自有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31" w:lineRule="atLeast"/>
              <w:ind w:left="0" w:right="0" w:firstLine="210" w:firstLineChars="100"/>
              <w:jc w:val="both"/>
              <w:textAlignment w:val="auto"/>
              <w:outlineLvl w:val="9"/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Arial"/>
                <w:snapToGrid/>
                <w:color w:val="000000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□租赁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其中会员使用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面积（含公共服务）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占比（</w:t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%</w:t>
            </w: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6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管理人员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-2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-2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其中具有大学本科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-2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及以上学历人员数量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占比（</w:t>
            </w:r>
            <w:r>
              <w:rPr>
                <w:rFonts w:hint="default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%</w:t>
            </w: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注册备案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创客数量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其中：活跃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创客数量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创业导师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/>
              <w:jc w:val="both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bCs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自身拥有种子资金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（万元）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  <w:t>二、管理团队</w:t>
      </w:r>
    </w:p>
    <w:tbl>
      <w:tblPr>
        <w:tblStyle w:val="3"/>
        <w:tblW w:w="896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47"/>
        <w:gridCol w:w="1301"/>
        <w:gridCol w:w="1228"/>
        <w:gridCol w:w="1228"/>
        <w:gridCol w:w="1229"/>
        <w:gridCol w:w="32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3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22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职务</w:t>
            </w:r>
          </w:p>
        </w:tc>
        <w:tc>
          <w:tcPr>
            <w:tcW w:w="122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学历</w:t>
            </w:r>
          </w:p>
        </w:tc>
        <w:tc>
          <w:tcPr>
            <w:tcW w:w="12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部门</w:t>
            </w:r>
          </w:p>
        </w:tc>
        <w:tc>
          <w:tcPr>
            <w:tcW w:w="323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岗位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3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3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3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323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宋体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  <w:t>（此栏请自行增添）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楷体_GB2312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  <w:t>三、入驻创客</w:t>
      </w:r>
      <w:r>
        <w:rPr>
          <w:rFonts w:hint="eastAsia" w:ascii="Times New Roman" w:hAnsi="Times New Roman" w:eastAsia="楷体_GB2312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  <w:t>（请按申请时间填写）</w:t>
      </w:r>
    </w:p>
    <w:tbl>
      <w:tblPr>
        <w:tblStyle w:val="3"/>
        <w:tblW w:w="88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12"/>
        <w:gridCol w:w="1579"/>
        <w:gridCol w:w="851"/>
        <w:gridCol w:w="850"/>
        <w:gridCol w:w="2488"/>
        <w:gridCol w:w="1474"/>
        <w:gridCol w:w="9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1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创客名称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入会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时间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学历</w:t>
            </w:r>
          </w:p>
        </w:tc>
        <w:tc>
          <w:tcPr>
            <w:tcW w:w="248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研发领域</w:t>
            </w:r>
          </w:p>
        </w:tc>
        <w:tc>
          <w:tcPr>
            <w:tcW w:w="147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3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□活跃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□活跃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宋体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  <w:t>（此栏请自行增添）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  <w:t>四、创业导师团队</w:t>
      </w:r>
    </w:p>
    <w:tbl>
      <w:tblPr>
        <w:tblStyle w:val="3"/>
        <w:tblW w:w="889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85"/>
        <w:gridCol w:w="1218"/>
        <w:gridCol w:w="3738"/>
        <w:gridCol w:w="1609"/>
        <w:gridCol w:w="16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68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21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37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所在单位、职务</w:t>
            </w:r>
          </w:p>
        </w:tc>
        <w:tc>
          <w:tcPr>
            <w:tcW w:w="160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职称、学历</w:t>
            </w:r>
          </w:p>
        </w:tc>
        <w:tc>
          <w:tcPr>
            <w:tcW w:w="164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专业特长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3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373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宋体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  <w:t>（此栏请自行增添）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  <w:t>五、开放共享的科学仪器设备</w:t>
      </w:r>
    </w:p>
    <w:tbl>
      <w:tblPr>
        <w:tblStyle w:val="3"/>
        <w:tblW w:w="896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47"/>
        <w:gridCol w:w="4632"/>
        <w:gridCol w:w="1063"/>
        <w:gridCol w:w="1222"/>
        <w:gridCol w:w="13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7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6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名称（品牌、型号）</w:t>
            </w:r>
          </w:p>
        </w:tc>
        <w:tc>
          <w:tcPr>
            <w:tcW w:w="10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原值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（万元）</w:t>
            </w:r>
          </w:p>
        </w:tc>
        <w:tc>
          <w:tcPr>
            <w:tcW w:w="122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13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小计（万元）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766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合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计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宋体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/>
          <w:color w:val="auto"/>
          <w:spacing w:val="0"/>
          <w:w w:val="100"/>
          <w:kern w:val="2"/>
          <w:position w:val="0"/>
          <w:sz w:val="21"/>
          <w:szCs w:val="24"/>
          <w:u w:val="none" w:color="auto"/>
          <w:vertAlign w:val="baseline"/>
          <w:lang w:val="en-US" w:eastAsia="zh-CN" w:bidi="ar-SA"/>
        </w:rPr>
        <w:t>（此栏请自行增添）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56" w:afterLines="50" w:afterAutospacing="0" w:line="580" w:lineRule="exact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方正小标宋简体" w:cs="Times New Roman"/>
          <w:snapToGrid/>
          <w:color w:val="000000"/>
          <w:spacing w:val="0"/>
          <w:w w:val="100"/>
          <w:kern w:val="2"/>
          <w:position w:val="0"/>
          <w:sz w:val="32"/>
          <w:szCs w:val="36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napToGrid/>
          <w:color w:val="000000"/>
          <w:spacing w:val="0"/>
          <w:w w:val="100"/>
          <w:kern w:val="2"/>
          <w:position w:val="0"/>
          <w:sz w:val="32"/>
          <w:szCs w:val="36"/>
          <w:u w:val="none" w:color="auto"/>
          <w:vertAlign w:val="baseline"/>
          <w:lang w:val="en-US" w:eastAsia="zh-CN" w:bidi="ar-SA"/>
        </w:rPr>
        <w:t>六、前期建设投入明细表</w:t>
      </w:r>
    </w:p>
    <w:tbl>
      <w:tblPr>
        <w:tblStyle w:val="3"/>
        <w:tblW w:w="889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1"/>
        <w:gridCol w:w="4394"/>
        <w:gridCol w:w="851"/>
        <w:gridCol w:w="850"/>
        <w:gridCol w:w="993"/>
        <w:gridCol w:w="11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1" w:right="79" w:firstLine="0"/>
              <w:jc w:val="right"/>
              <w:textAlignment w:val="auto"/>
              <w:outlineLvl w:val="9"/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39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center"/>
              <w:textAlignment w:val="auto"/>
              <w:outlineLvl w:val="9"/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  <w:t>前期建设投入名称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  <w:t>单价</w:t>
            </w:r>
          </w:p>
        </w:tc>
        <w:tc>
          <w:tcPr>
            <w:tcW w:w="110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outlineLvl w:val="9"/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  <w:t>金额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2" w:right="136" w:firstLine="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7789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/>
              <w:jc w:val="left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合计（万元）大写：</w:t>
            </w:r>
            <w:r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single" w:color="auto"/>
                <w:vertAlign w:val="baseline"/>
                <w:lang w:val="en-US" w:eastAsia="zh-CN" w:bidi="ar-SA"/>
              </w:rPr>
              <w:t>　　　　　　　　　　　　　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distribute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outlineLvl w:val="9"/>
        <w:rPr>
          <w:rFonts w:hint="eastAsia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vertAlign w:val="baseline"/>
          <w:lang w:val="en-US" w:eastAsia="zh-CN" w:bidi="ar-SA"/>
        </w:rPr>
        <w:t>注：请附具相应的购买发票、支付凭证、协议合同文本等复印件用于佐证。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napToGrid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vertAlign w:val="baseline"/>
          <w:lang w:val="en-US" w:eastAsia="zh-CN" w:bidi="ar-SA"/>
        </w:rPr>
        <w:t>七、申请人承诺与初审意见</w:t>
      </w:r>
    </w:p>
    <w:tbl>
      <w:tblPr>
        <w:tblStyle w:val="3"/>
        <w:tblW w:w="90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453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申请人声明：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2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本单位对申报材料的真实性负责。如有不符，愿意承担相关后果并接受相应处理。</w:t>
            </w:r>
          </w:p>
        </w:tc>
        <w:tc>
          <w:tcPr>
            <w:tcW w:w="453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outlineLvl w:val="9"/>
              <w:rPr>
                <w:rFonts w:hint="eastAsia" w:ascii="Times New Roman" w:hAnsi="Times New Roman" w:eastAsia="楷体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咸宁高新区意见：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453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法定代表人（签章）：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申请单位（公章）：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日期：　　　　　年　　月　　日</w:t>
            </w:r>
          </w:p>
        </w:tc>
        <w:tc>
          <w:tcPr>
            <w:tcW w:w="453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经办人（签章）：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推荐单位（公章）：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1"/>
                <w:szCs w:val="24"/>
                <w:u w:val="none" w:color="auto"/>
                <w:vertAlign w:val="baseline"/>
                <w:lang w:val="en-US" w:eastAsia="zh-CN" w:bidi="ar-SA"/>
              </w:rPr>
              <w:t>日期：　　　　　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A50ED"/>
    <w:rsid w:val="62AA50E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4"/>
      <w:u w:val="none" w:color="auto"/>
      <w:vertAlign w:val="baseline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2018-08-31T09:53:00Z</dcterms:created>
  <dc:creator>admin</dc:creator>
  <cp:lastModifiedBy>admin</cp:lastModifiedBy>
  <dcterms:modified xsi:type="dcterms:W3CDTF">2018-08-31T09:53:43Z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